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D8D8D8" w:themeColor="background1" w:themeShade="D8"/>
  <w:body>
    <w:p w14:paraId="66C9A4D9" w14:textId="41EFB054" w:rsidR="004C08B9" w:rsidRPr="004C08B9" w:rsidRDefault="00637489">
      <w:pPr>
        <w:rPr>
          <w:rFonts w:ascii="Impact" w:hAnsi="Impact"/>
          <w:vertAlign w:val="subscript"/>
        </w:rPr>
      </w:pPr>
      <w:bookmarkStart w:id="0" w:name="_GoBack"/>
      <w:bookmarkEnd w:id="0"/>
      <w:r>
        <w:rPr>
          <w:rFonts w:ascii="Impact" w:hAnsi="Impact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D0DCF" wp14:editId="43F1168B">
                <wp:simplePos x="0" y="0"/>
                <wp:positionH relativeFrom="column">
                  <wp:posOffset>-291465</wp:posOffset>
                </wp:positionH>
                <wp:positionV relativeFrom="paragraph">
                  <wp:posOffset>1488440</wp:posOffset>
                </wp:positionV>
                <wp:extent cx="2628900" cy="1687830"/>
                <wp:effectExtent l="0" t="0" r="0" b="0"/>
                <wp:wrapTight wrapText="bothSides">
                  <wp:wrapPolygon edited="0">
                    <wp:start x="209" y="325"/>
                    <wp:lineTo x="209" y="20804"/>
                    <wp:lineTo x="21078" y="20804"/>
                    <wp:lineTo x="21078" y="325"/>
                    <wp:lineTo x="209" y="325"/>
                  </wp:wrapPolygon>
                </wp:wrapTight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28900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22.9pt;margin-top:117.2pt;width:207pt;height:132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Pr="00543458">
        <w:rPr>
          <w:rFonts w:ascii="Impact" w:hAnsi="Impact"/>
          <w:vertAlign w:val="subscript"/>
        </w:rPr>
        <w:drawing>
          <wp:anchor distT="0" distB="0" distL="114300" distR="114300" simplePos="0" relativeHeight="251659776" behindDoc="0" locked="0" layoutInCell="1" allowOverlap="1" wp14:anchorId="0B7ED6DF" wp14:editId="4313BCEC">
            <wp:simplePos x="0" y="0"/>
            <wp:positionH relativeFrom="margin">
              <wp:posOffset>-177165</wp:posOffset>
            </wp:positionH>
            <wp:positionV relativeFrom="margin">
              <wp:posOffset>-302260</wp:posOffset>
            </wp:positionV>
            <wp:extent cx="2400300" cy="1598930"/>
            <wp:effectExtent l="0" t="0" r="1270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282285343f.im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BF6">
        <w:rPr>
          <w:rFonts w:ascii="Impact" w:hAnsi="Impact"/>
          <w:vertAlign w:val="subscript"/>
        </w:rPr>
        <w:drawing>
          <wp:anchor distT="0" distB="0" distL="114300" distR="114300" simplePos="0" relativeHeight="251670528" behindDoc="0" locked="0" layoutInCell="1" allowOverlap="1" wp14:anchorId="60C5FC7C" wp14:editId="234C5F4F">
            <wp:simplePos x="0" y="0"/>
            <wp:positionH relativeFrom="margin">
              <wp:posOffset>2451735</wp:posOffset>
            </wp:positionH>
            <wp:positionV relativeFrom="margin">
              <wp:posOffset>1145540</wp:posOffset>
            </wp:positionV>
            <wp:extent cx="2286000" cy="1714500"/>
            <wp:effectExtent l="0" t="0" r="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BF6">
        <w:rPr>
          <w:rFonts w:ascii="Impact" w:hAnsi="Impact"/>
          <w:noProof/>
          <w:vertAlign w:val="subscript"/>
        </w:rPr>
        <w:pict w14:anchorId="6EFCC57B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12.5pt;margin-top:-17.8pt;width:269pt;height:29pt;z-index:251666432;mso-wrap-edited:f;mso-position-horizontal-relative:text;mso-position-vertical-relative:text" wrapcoords="6437 -2215 1444 -2215 0 -553 0 6646 -240 15507 -240 22153 2587 23815 16245 25476 21720 25476 21840 24369 22141 15507 22261 1107 16004 -2215 6979 -2215 6437 -2215" fillcolor="#eeece1" strokecolor="#1f497d" strokeweight="1.25pt">
            <v:shadow on="t" color="#d8d8d8" offset=",1pt" offset2=",-2pt"/>
            <v:textpath style="font-family:&quot;Calibri&quot;;font-size:24pt;font-weight:bold;v-text-kern:t" trim="t" fitpath="t" string="Join Us for a Birthday Party "/>
            <w10:wrap type="tight"/>
          </v:shape>
        </w:pict>
      </w:r>
      <w:r w:rsidR="008A01E5">
        <w:rPr>
          <w:rFonts w:ascii="Impact" w:hAnsi="Impact"/>
          <w:noProof/>
          <w:vertAlign w:val="subscript"/>
        </w:rPr>
        <w:pict w14:anchorId="7230E270">
          <v:shape id="_x0000_s1032" type="#_x0000_t136" style="position:absolute;margin-left:193.05pt;margin-top:9.2pt;width:180pt;height:29pt;z-index:251667456;mso-wrap-edited:f;mso-position-horizontal-relative:text;mso-position-vertical-relative:text" wrapcoords="5760 -2215 2340 -553 -270 2769 -360 22153 3420 23815 16290 25476 17460 25476 20880 23815 22680 21046 22590 -553 20790 -1107 6570 -2215 5760 -2215" fillcolor="#eeece1" strokecolor="#1f497d" strokeweight="1.25pt">
            <v:shadow on="t" color="#d8d8d8" offset=",1pt" offset2=",-2pt"/>
            <v:textpath style="font-family:&quot;Calibri&quot;;font-size:24pt;font-weight:bold;v-text-kern:t" trim="t" fitpath="t" string="at Infinite Loop VR"/>
            <w10:wrap type="tight"/>
          </v:shape>
        </w:pict>
      </w:r>
      <w:r w:rsidR="00DD0BF6">
        <w:rPr>
          <w:rFonts w:ascii="Impact" w:hAnsi="Impact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6BCC1C" wp14:editId="3A823DE4">
                <wp:simplePos x="0" y="0"/>
                <wp:positionH relativeFrom="column">
                  <wp:posOffset>2337435</wp:posOffset>
                </wp:positionH>
                <wp:positionV relativeFrom="paragraph">
                  <wp:posOffset>1945640</wp:posOffset>
                </wp:positionV>
                <wp:extent cx="114300" cy="1143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 id="2">
                        <w:txbxContent>
                          <w:p w14:paraId="1BA99348" w14:textId="19B716E5" w:rsidR="00280A92" w:rsidRPr="00637489" w:rsidRDefault="00280A9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proofErr w:type="spellStart"/>
                            <w:r>
                              <w:t>W</w:t>
                            </w: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>______________________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___</w:t>
                            </w:r>
                          </w:p>
                          <w:p w14:paraId="73134F8C" w14:textId="1FF61CF8" w:rsidR="00280A92" w:rsidRPr="00637489" w:rsidRDefault="00280A9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>______________________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___</w:t>
                            </w:r>
                          </w:p>
                          <w:p w14:paraId="0B794C58" w14:textId="3FC21E66" w:rsidR="00280A92" w:rsidRPr="00637489" w:rsidRDefault="00280A9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RSVP </w:t>
                            </w: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>_____________________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___</w:t>
                            </w:r>
                          </w:p>
                          <w:p w14:paraId="7B82612C" w14:textId="71649F49" w:rsidR="00280A92" w:rsidRPr="00637489" w:rsidRDefault="00280A9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 xml:space="preserve">Infinite Loop VR </w:t>
                            </w:r>
                          </w:p>
                          <w:p w14:paraId="53D6C587" w14:textId="3C3FAC28" w:rsidR="00280A92" w:rsidRDefault="00280A9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637489">
                              <w:rPr>
                                <w:rFonts w:ascii="Cooper Black" w:hAnsi="Cooper Black"/>
                                <w:sz w:val="20"/>
                              </w:rPr>
                              <w:t>9825 Giles Rd</w:t>
                            </w:r>
                          </w:p>
                          <w:p w14:paraId="468A3F30" w14:textId="4397F7B1" w:rsidR="00280A92" w:rsidRPr="00637489" w:rsidRDefault="00280A9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La Vista, NE 68128</w:t>
                            </w:r>
                          </w:p>
                          <w:p w14:paraId="0D0BFB8C" w14:textId="77777777" w:rsidR="00280A92" w:rsidRDefault="00280A92"/>
                          <w:p w14:paraId="3DA9F9E3" w14:textId="77777777" w:rsidR="00280A92" w:rsidRDefault="00280A9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84.05pt;margin-top:153.2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" filled="f" stroked="f">
                <v:textbox style="mso-next-textbox:#Text Box 9" inset=",7.2pt,,7.2pt">
                  <w:txbxContent>
                    <w:p w14:paraId="1BA99348" w14:textId="19B716E5" w:rsidR="00280A92" w:rsidRPr="00637489" w:rsidRDefault="00280A9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proofErr w:type="spellStart"/>
                      <w:r>
                        <w:t>W</w:t>
                      </w:r>
                      <w:r w:rsidRPr="00637489">
                        <w:rPr>
                          <w:rFonts w:ascii="Cooper Black" w:hAnsi="Cooper Black"/>
                          <w:sz w:val="20"/>
                        </w:rPr>
                        <w:t>Date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Pr="00637489">
                        <w:rPr>
                          <w:rFonts w:ascii="Cooper Black" w:hAnsi="Cooper Black"/>
                          <w:sz w:val="20"/>
                        </w:rPr>
                        <w:t>______________________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>___</w:t>
                      </w:r>
                    </w:p>
                    <w:p w14:paraId="73134F8C" w14:textId="1FF61CF8" w:rsidR="00280A92" w:rsidRPr="00637489" w:rsidRDefault="00280A9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r w:rsidRPr="00637489">
                        <w:rPr>
                          <w:rFonts w:ascii="Cooper Black" w:hAnsi="Cooper Black"/>
                          <w:sz w:val="20"/>
                        </w:rPr>
                        <w:t>Time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Pr="00637489">
                        <w:rPr>
                          <w:rFonts w:ascii="Cooper Black" w:hAnsi="Cooper Black"/>
                          <w:sz w:val="20"/>
                        </w:rPr>
                        <w:t>______________________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>___</w:t>
                      </w:r>
                    </w:p>
                    <w:p w14:paraId="0B794C58" w14:textId="3FC21E66" w:rsidR="00280A92" w:rsidRPr="00637489" w:rsidRDefault="00280A9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RSVP </w:t>
                      </w:r>
                      <w:r w:rsidRPr="00637489">
                        <w:rPr>
                          <w:rFonts w:ascii="Cooper Black" w:hAnsi="Cooper Black"/>
                          <w:sz w:val="20"/>
                        </w:rPr>
                        <w:t>_____________________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>___</w:t>
                      </w:r>
                    </w:p>
                    <w:p w14:paraId="7B82612C" w14:textId="71649F49" w:rsidR="00280A92" w:rsidRPr="00637489" w:rsidRDefault="00280A9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r w:rsidRPr="00637489">
                        <w:rPr>
                          <w:rFonts w:ascii="Cooper Black" w:hAnsi="Cooper Black"/>
                          <w:sz w:val="20"/>
                        </w:rPr>
                        <w:t xml:space="preserve">Infinite Loop VR </w:t>
                      </w:r>
                    </w:p>
                    <w:p w14:paraId="53D6C587" w14:textId="3C3FAC28" w:rsidR="00280A92" w:rsidRDefault="00280A9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r w:rsidRPr="00637489">
                        <w:rPr>
                          <w:rFonts w:ascii="Cooper Black" w:hAnsi="Cooper Black"/>
                          <w:sz w:val="20"/>
                        </w:rPr>
                        <w:t>9825 Giles Rd</w:t>
                      </w:r>
                    </w:p>
                    <w:p w14:paraId="468A3F30" w14:textId="4397F7B1" w:rsidR="00280A92" w:rsidRPr="00637489" w:rsidRDefault="00280A9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La Vista, NE 68128</w:t>
                      </w:r>
                    </w:p>
                    <w:p w14:paraId="0D0BFB8C" w14:textId="77777777" w:rsidR="00280A92" w:rsidRDefault="00280A92"/>
                    <w:p w14:paraId="3DA9F9E3" w14:textId="77777777" w:rsidR="00280A92" w:rsidRDefault="00280A92"/>
                  </w:txbxContent>
                </v:textbox>
                <w10:wrap type="tight"/>
              </v:shape>
            </w:pict>
          </mc:Fallback>
        </mc:AlternateContent>
      </w:r>
      <w:r w:rsidR="00DA30ED" w:rsidRPr="00543458">
        <w:rPr>
          <w:rFonts w:ascii="Impact" w:hAnsi="Impact"/>
          <w:vertAlign w:val="subscript"/>
        </w:rPr>
        <w:drawing>
          <wp:anchor distT="0" distB="0" distL="114300" distR="114300" simplePos="0" relativeHeight="251671552" behindDoc="0" locked="0" layoutInCell="1" allowOverlap="1" wp14:anchorId="318D2700" wp14:editId="0ED2821B">
            <wp:simplePos x="0" y="0"/>
            <wp:positionH relativeFrom="margin">
              <wp:posOffset>1537335</wp:posOffset>
            </wp:positionH>
            <wp:positionV relativeFrom="margin">
              <wp:posOffset>688340</wp:posOffset>
            </wp:positionV>
            <wp:extent cx="1600200" cy="8991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inite Loop blu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BF6">
        <w:rPr>
          <w:rFonts w:ascii="Impact" w:hAnsi="Impac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B8477" wp14:editId="34458DA4">
                <wp:simplePos x="0" y="0"/>
                <wp:positionH relativeFrom="column">
                  <wp:posOffset>708025</wp:posOffset>
                </wp:positionH>
                <wp:positionV relativeFrom="paragraph">
                  <wp:posOffset>4460240</wp:posOffset>
                </wp:positionV>
                <wp:extent cx="6038850" cy="695325"/>
                <wp:effectExtent l="0" t="254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CF2BC" w14:textId="77777777" w:rsidR="00280A92" w:rsidRPr="008D2D61" w:rsidRDefault="00280A92" w:rsidP="00D838BF">
                            <w:pPr>
                              <w:spacing w:after="0"/>
                              <w:rPr>
                                <w:rFonts w:ascii="AvantGarde Bold" w:hAnsi="AvantGarde Bold"/>
                                <w:color w:val="FFFFFF" w:themeColor="background1"/>
                                <w:sz w:val="72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5.75pt;margin-top:351.2pt;width:475.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" filled="f" stroked="f" strokeweight="0">
                <v:textbox>
                  <w:txbxContent>
                    <w:p w14:paraId="055CF2BC" w14:textId="77777777" w:rsidR="00280A92" w:rsidRPr="008D2D61" w:rsidRDefault="00280A92" w:rsidP="00D838BF">
                      <w:pPr>
                        <w:spacing w:after="0"/>
                        <w:rPr>
                          <w:rFonts w:ascii="AvantGarde Bold" w:hAnsi="AvantGarde Bold"/>
                          <w:color w:val="FFFFFF" w:themeColor="background1"/>
                          <w:sz w:val="72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C08B9" w:rsidRPr="004C08B9" w:rsidSect="00280A92">
      <w:pgSz w:w="8640" w:h="5760" w:orient="landscape"/>
      <w:pgMar w:top="720" w:right="720" w:bottom="720" w:left="720" w:header="0" w:footer="0" w:gutter="0"/>
      <w:cols w:space="720"/>
      <w:printerSettings r:id="rId1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3BFD782" w14:textId="77777777" w:rsidR="00280A92" w:rsidRDefault="00280A92" w:rsidP="00637489">
      <w:pPr>
        <w:spacing w:after="0"/>
      </w:pPr>
      <w:r>
        <w:separator/>
      </w:r>
    </w:p>
  </w:endnote>
  <w:endnote w:type="continuationSeparator" w:id="0">
    <w:p w14:paraId="389A7E5E" w14:textId="77777777" w:rsidR="00280A92" w:rsidRDefault="00280A92" w:rsidP="006374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vantGarde Bold">
    <w:altName w:val="Cambria"/>
    <w:charset w:val="00"/>
    <w:family w:val="auto"/>
    <w:pitch w:val="variable"/>
    <w:sig w:usb0="00000003" w:usb1="00000000" w:usb2="00000000" w:usb3="00000000" w:csb0="01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4B6DEF9" w14:textId="77777777" w:rsidR="00280A92" w:rsidRDefault="00280A92" w:rsidP="00637489">
      <w:pPr>
        <w:spacing w:after="0"/>
      </w:pPr>
      <w:r>
        <w:separator/>
      </w:r>
    </w:p>
  </w:footnote>
  <w:footnote w:type="continuationSeparator" w:id="0">
    <w:p w14:paraId="74A932F1" w14:textId="77777777" w:rsidR="00280A92" w:rsidRDefault="00280A92" w:rsidP="0063748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58"/>
    <w:rsid w:val="00064FC5"/>
    <w:rsid w:val="000F16F0"/>
    <w:rsid w:val="001436A0"/>
    <w:rsid w:val="001706D0"/>
    <w:rsid w:val="0019358A"/>
    <w:rsid w:val="001A021D"/>
    <w:rsid w:val="001A296D"/>
    <w:rsid w:val="001B48BC"/>
    <w:rsid w:val="001B5DE4"/>
    <w:rsid w:val="001C5835"/>
    <w:rsid w:val="001E54B3"/>
    <w:rsid w:val="001F0102"/>
    <w:rsid w:val="00272994"/>
    <w:rsid w:val="00280A92"/>
    <w:rsid w:val="003228F5"/>
    <w:rsid w:val="00344766"/>
    <w:rsid w:val="00362FAC"/>
    <w:rsid w:val="00397D63"/>
    <w:rsid w:val="003F635E"/>
    <w:rsid w:val="004B4DF3"/>
    <w:rsid w:val="004C08B9"/>
    <w:rsid w:val="004F15FD"/>
    <w:rsid w:val="00543458"/>
    <w:rsid w:val="00547D77"/>
    <w:rsid w:val="005857CF"/>
    <w:rsid w:val="00637489"/>
    <w:rsid w:val="00662D7D"/>
    <w:rsid w:val="006C2642"/>
    <w:rsid w:val="006F2A22"/>
    <w:rsid w:val="00714A47"/>
    <w:rsid w:val="007A4689"/>
    <w:rsid w:val="007A61AB"/>
    <w:rsid w:val="008A01E5"/>
    <w:rsid w:val="008D2D61"/>
    <w:rsid w:val="0092463B"/>
    <w:rsid w:val="009711B9"/>
    <w:rsid w:val="00A7335B"/>
    <w:rsid w:val="00AB38F0"/>
    <w:rsid w:val="00AC6CC4"/>
    <w:rsid w:val="00B936AC"/>
    <w:rsid w:val="00B971EC"/>
    <w:rsid w:val="00C459D2"/>
    <w:rsid w:val="00C509E5"/>
    <w:rsid w:val="00CE6E81"/>
    <w:rsid w:val="00D24915"/>
    <w:rsid w:val="00D27F61"/>
    <w:rsid w:val="00D50C34"/>
    <w:rsid w:val="00D838BF"/>
    <w:rsid w:val="00DA30ED"/>
    <w:rsid w:val="00DD0BF6"/>
    <w:rsid w:val="00E3749C"/>
    <w:rsid w:val="00E62250"/>
    <w:rsid w:val="00EE3EF5"/>
    <w:rsid w:val="00F07FBE"/>
    <w:rsid w:val="00F37C3E"/>
    <w:rsid w:val="00F51DC7"/>
    <w:rsid w:val="00FA2695"/>
    <w:rsid w:val="00FB2E6A"/>
    <w:rsid w:val="00FB44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>
      <o:colormenu v:ext="edit" fillcolor="none [2732]"/>
    </o:shapedefaults>
    <o:shapelayout v:ext="edit">
      <o:idmap v:ext="edit" data="1"/>
    </o:shapelayout>
  </w:shapeDefaults>
  <w:doNotEmbedSmartTags/>
  <w:decimalSymbol w:val="."/>
  <w:listSeparator w:val=","/>
  <w14:docId w14:val="05A5E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38F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A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CC4"/>
    <w:rPr>
      <w:color w:val="808080"/>
    </w:rPr>
  </w:style>
  <w:style w:type="character" w:customStyle="1" w:styleId="PartyInfo">
    <w:name w:val="Party Info"/>
    <w:basedOn w:val="DefaultParagraphFont"/>
    <w:uiPriority w:val="1"/>
    <w:rsid w:val="00AC6CC4"/>
    <w:rPr>
      <w:rFonts w:asciiTheme="minorHAnsi" w:hAnsiTheme="minorHAnsi"/>
      <w:color w:val="17365D" w:themeColor="text2" w:themeShade="BF"/>
      <w:sz w:val="22"/>
    </w:rPr>
  </w:style>
  <w:style w:type="character" w:customStyle="1" w:styleId="PartyInfo2">
    <w:name w:val="Party Info 2"/>
    <w:basedOn w:val="DefaultParagraphFont"/>
    <w:uiPriority w:val="1"/>
    <w:qFormat/>
    <w:rsid w:val="00AC6CC4"/>
    <w:rPr>
      <w:rFonts w:asciiTheme="minorHAnsi" w:hAnsiTheme="minorHAnsi"/>
      <w:b/>
      <w:color w:val="17365D" w:themeColor="text2" w:themeShade="BF"/>
      <w:sz w:val="32"/>
    </w:rPr>
  </w:style>
  <w:style w:type="character" w:customStyle="1" w:styleId="PartyHeading">
    <w:name w:val="Party Heading"/>
    <w:basedOn w:val="DefaultParagraphFont"/>
    <w:uiPriority w:val="1"/>
    <w:rsid w:val="00AC6CC4"/>
    <w:rPr>
      <w:rFonts w:asciiTheme="majorHAnsi" w:hAnsiTheme="majorHAnsi"/>
      <w:color w:val="17365D" w:themeColor="text2" w:themeShade="BF"/>
      <w:sz w:val="28"/>
    </w:rPr>
  </w:style>
  <w:style w:type="character" w:customStyle="1" w:styleId="BoldPartyHeader">
    <w:name w:val="Bold Party Header"/>
    <w:basedOn w:val="DefaultParagraphFont"/>
    <w:uiPriority w:val="1"/>
    <w:qFormat/>
    <w:rsid w:val="00D24915"/>
    <w:rPr>
      <w:rFonts w:asciiTheme="majorHAnsi" w:hAnsiTheme="majorHAnsi"/>
      <w:b/>
      <w:color w:val="FFFFFF" w:themeColor="background1"/>
      <w:sz w:val="84"/>
    </w:rPr>
  </w:style>
  <w:style w:type="character" w:customStyle="1" w:styleId="PartyInfo3">
    <w:name w:val="Party Info 3"/>
    <w:basedOn w:val="DefaultParagraphFont"/>
    <w:uiPriority w:val="1"/>
    <w:rsid w:val="00714A47"/>
    <w:rPr>
      <w:rFonts w:asciiTheme="majorHAnsi" w:hAnsiTheme="majorHAnsi"/>
      <w:color w:val="FFFFFF" w:themeColor="background1"/>
      <w:sz w:val="28"/>
    </w:rPr>
  </w:style>
  <w:style w:type="character" w:customStyle="1" w:styleId="PartyDetails">
    <w:name w:val="Party Details"/>
    <w:basedOn w:val="DefaultParagraphFont"/>
    <w:uiPriority w:val="1"/>
    <w:qFormat/>
    <w:rsid w:val="00714A47"/>
    <w:rPr>
      <w:rFonts w:asciiTheme="majorHAnsi" w:hAnsiTheme="majorHAnsi"/>
      <w:color w:val="FFFFFF" w:themeColor="background1"/>
      <w:sz w:val="56"/>
    </w:rPr>
  </w:style>
  <w:style w:type="character" w:customStyle="1" w:styleId="Number">
    <w:name w:val="Number"/>
    <w:basedOn w:val="DefaultParagraphFont"/>
    <w:uiPriority w:val="1"/>
    <w:qFormat/>
    <w:rsid w:val="006C2642"/>
    <w:rPr>
      <w:rFonts w:ascii="Impact" w:hAnsi="Impact"/>
      <w:color w:val="17365D" w:themeColor="text2" w:themeShade="BF"/>
      <w:sz w:val="240"/>
    </w:rPr>
  </w:style>
  <w:style w:type="paragraph" w:styleId="NoSpacing">
    <w:name w:val="No Spacing"/>
    <w:uiPriority w:val="1"/>
    <w:rsid w:val="00D50C34"/>
    <w:pPr>
      <w:spacing w:after="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3748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748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3748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7489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38F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A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CC4"/>
    <w:rPr>
      <w:color w:val="808080"/>
    </w:rPr>
  </w:style>
  <w:style w:type="character" w:customStyle="1" w:styleId="PartyInfo">
    <w:name w:val="Party Info"/>
    <w:basedOn w:val="DefaultParagraphFont"/>
    <w:uiPriority w:val="1"/>
    <w:rsid w:val="00AC6CC4"/>
    <w:rPr>
      <w:rFonts w:asciiTheme="minorHAnsi" w:hAnsiTheme="minorHAnsi"/>
      <w:color w:val="17365D" w:themeColor="text2" w:themeShade="BF"/>
      <w:sz w:val="22"/>
    </w:rPr>
  </w:style>
  <w:style w:type="character" w:customStyle="1" w:styleId="PartyInfo2">
    <w:name w:val="Party Info 2"/>
    <w:basedOn w:val="DefaultParagraphFont"/>
    <w:uiPriority w:val="1"/>
    <w:qFormat/>
    <w:rsid w:val="00AC6CC4"/>
    <w:rPr>
      <w:rFonts w:asciiTheme="minorHAnsi" w:hAnsiTheme="minorHAnsi"/>
      <w:b/>
      <w:color w:val="17365D" w:themeColor="text2" w:themeShade="BF"/>
      <w:sz w:val="32"/>
    </w:rPr>
  </w:style>
  <w:style w:type="character" w:customStyle="1" w:styleId="PartyHeading">
    <w:name w:val="Party Heading"/>
    <w:basedOn w:val="DefaultParagraphFont"/>
    <w:uiPriority w:val="1"/>
    <w:rsid w:val="00AC6CC4"/>
    <w:rPr>
      <w:rFonts w:asciiTheme="majorHAnsi" w:hAnsiTheme="majorHAnsi"/>
      <w:color w:val="17365D" w:themeColor="text2" w:themeShade="BF"/>
      <w:sz w:val="28"/>
    </w:rPr>
  </w:style>
  <w:style w:type="character" w:customStyle="1" w:styleId="BoldPartyHeader">
    <w:name w:val="Bold Party Header"/>
    <w:basedOn w:val="DefaultParagraphFont"/>
    <w:uiPriority w:val="1"/>
    <w:qFormat/>
    <w:rsid w:val="00D24915"/>
    <w:rPr>
      <w:rFonts w:asciiTheme="majorHAnsi" w:hAnsiTheme="majorHAnsi"/>
      <w:b/>
      <w:color w:val="FFFFFF" w:themeColor="background1"/>
      <w:sz w:val="84"/>
    </w:rPr>
  </w:style>
  <w:style w:type="character" w:customStyle="1" w:styleId="PartyInfo3">
    <w:name w:val="Party Info 3"/>
    <w:basedOn w:val="DefaultParagraphFont"/>
    <w:uiPriority w:val="1"/>
    <w:rsid w:val="00714A47"/>
    <w:rPr>
      <w:rFonts w:asciiTheme="majorHAnsi" w:hAnsiTheme="majorHAnsi"/>
      <w:color w:val="FFFFFF" w:themeColor="background1"/>
      <w:sz w:val="28"/>
    </w:rPr>
  </w:style>
  <w:style w:type="character" w:customStyle="1" w:styleId="PartyDetails">
    <w:name w:val="Party Details"/>
    <w:basedOn w:val="DefaultParagraphFont"/>
    <w:uiPriority w:val="1"/>
    <w:qFormat/>
    <w:rsid w:val="00714A47"/>
    <w:rPr>
      <w:rFonts w:asciiTheme="majorHAnsi" w:hAnsiTheme="majorHAnsi"/>
      <w:color w:val="FFFFFF" w:themeColor="background1"/>
      <w:sz w:val="56"/>
    </w:rPr>
  </w:style>
  <w:style w:type="character" w:customStyle="1" w:styleId="Number">
    <w:name w:val="Number"/>
    <w:basedOn w:val="DefaultParagraphFont"/>
    <w:uiPriority w:val="1"/>
    <w:qFormat/>
    <w:rsid w:val="006C2642"/>
    <w:rPr>
      <w:rFonts w:ascii="Impact" w:hAnsi="Impact"/>
      <w:color w:val="17365D" w:themeColor="text2" w:themeShade="BF"/>
      <w:sz w:val="240"/>
    </w:rPr>
  </w:style>
  <w:style w:type="paragraph" w:styleId="NoSpacing">
    <w:name w:val="No Spacing"/>
    <w:uiPriority w:val="1"/>
    <w:rsid w:val="00D50C34"/>
    <w:pPr>
      <w:spacing w:after="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3748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748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3748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748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0l:dqmw0c6x26g7x_lcjd_80r1m0000gn:T:TM103357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2009-05-30T21:46:21+00:00</AssetStart>
    <PublishStatusLookup xmlns="4873beb7-5857-4685-be1f-d57550cc96cc">
      <Value>272541</Value>
      <Value>1305758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Birthday invitation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TP010335760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258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Birthday invitation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144780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C87A9-E00A-4DB4-8B59-590143763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BBE58-C228-41C8-ABDB-9766E5E7F9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0341DA-E958-4C8D-94D0-000760A79F4B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7D9B08C7-7F80-2140-9589-AFAD9FD6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TM10335760</Template>
  <TotalTime>86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Birthday invitation</vt:lpstr>
    </vt:vector>
  </TitlesOfParts>
  <Company>McCann-Erickson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Birthday invitation</dc:title>
  <dc:creator>jeremiah maddock</dc:creator>
  <cp:lastModifiedBy>jeremiah maddock</cp:lastModifiedBy>
  <cp:revision>3</cp:revision>
  <cp:lastPrinted>2018-04-16T21:19:00Z</cp:lastPrinted>
  <dcterms:created xsi:type="dcterms:W3CDTF">2018-04-16T00:41:00Z</dcterms:created>
  <dcterms:modified xsi:type="dcterms:W3CDTF">2018-04-17T03:12:00Z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